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3FD4" w:rsidRDefault="00CA3FD4" w:rsidP="00FC1E7C">
      <w:r>
        <w:rPr>
          <w:rStyle w:val="Strong"/>
          <w:rFonts w:ascii="Arial" w:hAnsi="Arial" w:cs="Arial"/>
          <w:sz w:val="27"/>
          <w:szCs w:val="27"/>
        </w:rPr>
        <w:t>Consider that you have been asked as a Master Instructor to set up a weekend (2 days) casting class for 15 people. The location and the food have been arranged and there is ample equipment for everyone. You determine you will need the assistance of TWO CI's and you know there are SIX CI's in your close proximity.</w:t>
      </w:r>
    </w:p>
    <w:p w:rsidR="00CA3FD4" w:rsidRDefault="00CA3FD4" w:rsidP="00FC1E7C">
      <w:r>
        <w:t> </w:t>
      </w:r>
    </w:p>
    <w:p w:rsidR="00CA3FD4" w:rsidRPr="00FC1E7C" w:rsidRDefault="00CA3FD4" w:rsidP="00FC1E7C">
      <w:pPr>
        <w:pStyle w:val="ListParagraph"/>
        <w:numPr>
          <w:ilvl w:val="0"/>
          <w:numId w:val="1"/>
        </w:numPr>
        <w:rPr>
          <w:rStyle w:val="Strong"/>
          <w:rFonts w:ascii="Arial" w:hAnsi="Arial" w:cs="Arial"/>
          <w:sz w:val="27"/>
          <w:szCs w:val="27"/>
        </w:rPr>
      </w:pPr>
      <w:r w:rsidRPr="00FC1E7C">
        <w:rPr>
          <w:rStyle w:val="Strong"/>
          <w:rFonts w:ascii="Arial" w:hAnsi="Arial" w:cs="Arial"/>
          <w:sz w:val="27"/>
          <w:szCs w:val="27"/>
        </w:rPr>
        <w:t>What are some of your preliminary considerations? </w:t>
      </w:r>
    </w:p>
    <w:p w:rsidR="00CA3FD4" w:rsidRDefault="00CA3FD4" w:rsidP="00FC1E7C">
      <w:pPr>
        <w:pStyle w:val="ListParagraph"/>
        <w:numPr>
          <w:ilvl w:val="0"/>
          <w:numId w:val="2"/>
        </w:numPr>
      </w:pPr>
      <w:r>
        <w:t>What level of proficiency do the students have?</w:t>
      </w:r>
    </w:p>
    <w:p w:rsidR="00CA3FD4" w:rsidRDefault="00CA3FD4" w:rsidP="00FC1E7C">
      <w:pPr>
        <w:pStyle w:val="ListParagraph"/>
        <w:numPr>
          <w:ilvl w:val="0"/>
          <w:numId w:val="2"/>
        </w:numPr>
      </w:pPr>
      <w:r>
        <w:t>What will you teach?</w:t>
      </w:r>
    </w:p>
    <w:p w:rsidR="00CA3FD4" w:rsidRDefault="00CA3FD4" w:rsidP="00FC1E7C">
      <w:pPr>
        <w:pStyle w:val="ListParagraph"/>
        <w:numPr>
          <w:ilvl w:val="0"/>
          <w:numId w:val="2"/>
        </w:numPr>
      </w:pPr>
      <w:r>
        <w:t>Is the group mixed gender?</w:t>
      </w:r>
    </w:p>
    <w:p w:rsidR="00CA3FD4" w:rsidRDefault="00CA3FD4" w:rsidP="00FC1E7C">
      <w:pPr>
        <w:pStyle w:val="ListParagraph"/>
        <w:numPr>
          <w:ilvl w:val="0"/>
          <w:numId w:val="2"/>
        </w:numPr>
      </w:pPr>
      <w:r>
        <w:t>What age group will you have?</w:t>
      </w:r>
    </w:p>
    <w:p w:rsidR="00CA3FD4" w:rsidRDefault="00CA3FD4" w:rsidP="00FC1E7C">
      <w:pPr>
        <w:pStyle w:val="ListParagraph"/>
        <w:numPr>
          <w:ilvl w:val="0"/>
          <w:numId w:val="2"/>
        </w:numPr>
      </w:pPr>
      <w:r>
        <w:t>Is the group from a club or other organizations?</w:t>
      </w:r>
    </w:p>
    <w:p w:rsidR="00CA3FD4" w:rsidRDefault="00CA3FD4" w:rsidP="00FC1E7C">
      <w:pPr>
        <w:pStyle w:val="ListParagraph"/>
        <w:numPr>
          <w:ilvl w:val="0"/>
          <w:numId w:val="2"/>
        </w:numPr>
      </w:pPr>
      <w:r>
        <w:t>How will you divide the subjects between the instructors?</w:t>
      </w:r>
    </w:p>
    <w:p w:rsidR="00CA3FD4" w:rsidRDefault="00CA3FD4" w:rsidP="00FC1E7C">
      <w:r>
        <w:t> </w:t>
      </w:r>
    </w:p>
    <w:p w:rsidR="00CA3FD4" w:rsidRDefault="00CA3FD4" w:rsidP="00FC1E7C">
      <w:r>
        <w:t> </w:t>
      </w:r>
    </w:p>
    <w:p w:rsidR="00CA3FD4" w:rsidRPr="0095529F" w:rsidRDefault="00CA3FD4" w:rsidP="0095529F">
      <w:pPr>
        <w:pStyle w:val="ListParagraph"/>
        <w:numPr>
          <w:ilvl w:val="0"/>
          <w:numId w:val="1"/>
        </w:numPr>
        <w:rPr>
          <w:rStyle w:val="Strong"/>
          <w:rFonts w:ascii="Arial" w:hAnsi="Arial" w:cs="Arial"/>
          <w:sz w:val="27"/>
          <w:szCs w:val="27"/>
        </w:rPr>
      </w:pPr>
      <w:r w:rsidRPr="0095529F">
        <w:rPr>
          <w:rStyle w:val="Strong"/>
          <w:rFonts w:ascii="Arial" w:hAnsi="Arial" w:cs="Arial"/>
          <w:sz w:val="27"/>
          <w:szCs w:val="27"/>
        </w:rPr>
        <w:t>How would you go about determining who you want to assist?</w:t>
      </w:r>
    </w:p>
    <w:p w:rsidR="00CA3FD4" w:rsidRDefault="00CA3FD4" w:rsidP="0095529F">
      <w:pPr>
        <w:pStyle w:val="ListParagraph"/>
        <w:numPr>
          <w:ilvl w:val="0"/>
          <w:numId w:val="3"/>
        </w:numPr>
      </w:pPr>
      <w:r>
        <w:t>How close are the CI’s considering travel time?</w:t>
      </w:r>
    </w:p>
    <w:p w:rsidR="00CA3FD4" w:rsidRDefault="00CA3FD4" w:rsidP="0095529F">
      <w:pPr>
        <w:pStyle w:val="ListParagraph"/>
        <w:numPr>
          <w:ilvl w:val="0"/>
          <w:numId w:val="3"/>
        </w:numPr>
      </w:pPr>
      <w:r>
        <w:t>Have you taught with them before?</w:t>
      </w:r>
    </w:p>
    <w:p w:rsidR="00CA3FD4" w:rsidRDefault="00CA3FD4" w:rsidP="0095529F">
      <w:pPr>
        <w:pStyle w:val="ListParagraph"/>
        <w:numPr>
          <w:ilvl w:val="0"/>
          <w:numId w:val="3"/>
        </w:numPr>
      </w:pPr>
      <w:r>
        <w:t>How much experience do they have teaching this type of class?</w:t>
      </w:r>
    </w:p>
    <w:p w:rsidR="00CA3FD4" w:rsidRDefault="00CA3FD4" w:rsidP="0095529F">
      <w:pPr>
        <w:pStyle w:val="ListParagraph"/>
        <w:numPr>
          <w:ilvl w:val="0"/>
          <w:numId w:val="3"/>
        </w:numPr>
      </w:pPr>
      <w:r>
        <w:t>Are you mitorting one of the CI’s?</w:t>
      </w:r>
    </w:p>
    <w:p w:rsidR="00CA3FD4" w:rsidRDefault="00CA3FD4" w:rsidP="0095529F">
      <w:pPr>
        <w:pStyle w:val="ListParagraph"/>
        <w:numPr>
          <w:ilvl w:val="0"/>
          <w:numId w:val="3"/>
        </w:numPr>
      </w:pPr>
      <w:r>
        <w:t>Are any of the CI’s familiar with the group of students?</w:t>
      </w:r>
    </w:p>
    <w:p w:rsidR="00CA3FD4" w:rsidRDefault="00CA3FD4" w:rsidP="0095529F">
      <w:pPr>
        <w:pStyle w:val="ListParagraph"/>
        <w:numPr>
          <w:ilvl w:val="0"/>
          <w:numId w:val="3"/>
        </w:numPr>
      </w:pPr>
      <w:r>
        <w:t>Do any of the CI’s have a skill you want to teach to this group? (Spey)</w:t>
      </w:r>
    </w:p>
    <w:p w:rsidR="00CA3FD4" w:rsidRDefault="00CA3FD4" w:rsidP="0095529F">
      <w:pPr>
        <w:pStyle w:val="ListParagraph"/>
        <w:numPr>
          <w:ilvl w:val="0"/>
          <w:numId w:val="3"/>
        </w:numPr>
      </w:pPr>
      <w:r>
        <w:t>Does your style of teaching go well with theirs?</w:t>
      </w:r>
    </w:p>
    <w:p w:rsidR="00CA3FD4" w:rsidRDefault="00CA3FD4" w:rsidP="0095529F">
      <w:pPr>
        <w:pStyle w:val="ListParagraph"/>
        <w:numPr>
          <w:ilvl w:val="0"/>
          <w:numId w:val="3"/>
        </w:numPr>
      </w:pPr>
      <w:r>
        <w:t>If giving all CI’s the opportunity to teach, who is up next?</w:t>
      </w:r>
    </w:p>
    <w:p w:rsidR="00CA3FD4" w:rsidRDefault="00CA3FD4" w:rsidP="00CA2936"/>
    <w:p w:rsidR="00CA3FD4" w:rsidRDefault="00CA3FD4" w:rsidP="00CA2936">
      <w:pPr>
        <w:rPr>
          <w:color w:val="FF0000"/>
          <w:sz w:val="36"/>
          <w:szCs w:val="36"/>
        </w:rPr>
      </w:pPr>
      <w:r>
        <w:rPr>
          <w:color w:val="FF0000"/>
          <w:sz w:val="36"/>
          <w:szCs w:val="36"/>
        </w:rPr>
        <w:t>My question is how did you determin the number of CI’ you need?</w:t>
      </w:r>
    </w:p>
    <w:p w:rsidR="00CA3FD4" w:rsidRDefault="00CA3FD4" w:rsidP="00CA2936">
      <w:pPr>
        <w:rPr>
          <w:color w:val="FF0000"/>
          <w:sz w:val="36"/>
          <w:szCs w:val="36"/>
        </w:rPr>
      </w:pPr>
    </w:p>
    <w:p w:rsidR="00CA3FD4" w:rsidRPr="00CA2936" w:rsidRDefault="00CA3FD4" w:rsidP="00CA2936">
      <w:pPr>
        <w:rPr>
          <w:color w:val="FF0000"/>
          <w:sz w:val="36"/>
          <w:szCs w:val="36"/>
        </w:rPr>
      </w:pPr>
    </w:p>
    <w:p w:rsidR="00CA3FD4" w:rsidRDefault="00CA3FD4"/>
    <w:sectPr w:rsidR="00CA3FD4" w:rsidSect="001C20D0">
      <w:pgSz w:w="12240" w:h="15840"/>
      <w:pgMar w:top="1728" w:right="1296" w:bottom="850" w:left="1296"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57540A"/>
    <w:multiLevelType w:val="hybridMultilevel"/>
    <w:tmpl w:val="17AA19BC"/>
    <w:lvl w:ilvl="0" w:tplc="D1D21326">
      <w:start w:val="1"/>
      <w:numFmt w:val="decimal"/>
      <w:lvlText w:val="%1.)"/>
      <w:lvlJc w:val="left"/>
      <w:pPr>
        <w:ind w:left="810" w:hanging="45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4DD51C66"/>
    <w:multiLevelType w:val="hybridMultilevel"/>
    <w:tmpl w:val="04DA5A30"/>
    <w:lvl w:ilvl="0" w:tplc="E3E66D5C">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nsid w:val="6B346E5E"/>
    <w:multiLevelType w:val="hybridMultilevel"/>
    <w:tmpl w:val="5A7806F6"/>
    <w:lvl w:ilvl="0" w:tplc="DC52D42C">
      <w:start w:val="1"/>
      <w:numFmt w:val="upperLetter"/>
      <w:lvlText w:val="%1."/>
      <w:lvlJc w:val="left"/>
      <w:pPr>
        <w:ind w:left="1170" w:hanging="360"/>
      </w:pPr>
      <w:rPr>
        <w:rFonts w:hint="default"/>
      </w:r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4"/>
  <w:embedSystemFonts/>
  <w:defaultTabStop w:val="720"/>
  <w:doNotHyphenateCaps/>
  <w:drawingGridHorizontalSpacing w:val="110"/>
  <w:displayHorizontalDrawingGridEvery w:val="2"/>
  <w:displayVerticalDrawingGridEvery w:val="2"/>
  <w:characterSpacingControl w:val="doNotCompress"/>
  <w:doNotValidateAgainstSchema/>
  <w:doNotDemarcateInvalidXml/>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C1E7C"/>
    <w:rsid w:val="000C02DD"/>
    <w:rsid w:val="001C20D0"/>
    <w:rsid w:val="004D2245"/>
    <w:rsid w:val="00504BA3"/>
    <w:rsid w:val="008A4518"/>
    <w:rsid w:val="0095529F"/>
    <w:rsid w:val="00BC0E16"/>
    <w:rsid w:val="00CA2936"/>
    <w:rsid w:val="00CA3FD4"/>
    <w:rsid w:val="00FC1E7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1E7C"/>
    <w:rPr>
      <w:rFonts w:ascii="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99"/>
    <w:qFormat/>
    <w:rsid w:val="00FC1E7C"/>
    <w:rPr>
      <w:b/>
      <w:bCs/>
    </w:rPr>
  </w:style>
  <w:style w:type="paragraph" w:styleId="ListParagraph">
    <w:name w:val="List Paragraph"/>
    <w:basedOn w:val="Normal"/>
    <w:uiPriority w:val="99"/>
    <w:qFormat/>
    <w:rsid w:val="00FC1E7C"/>
    <w:pPr>
      <w:ind w:left="720"/>
    </w:pPr>
  </w:style>
</w:styles>
</file>

<file path=word/webSettings.xml><?xml version="1.0" encoding="utf-8"?>
<w:webSettings xmlns:r="http://schemas.openxmlformats.org/officeDocument/2006/relationships" xmlns:w="http://schemas.openxmlformats.org/wordprocessingml/2006/main">
  <w:divs>
    <w:div w:id="212260469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1</Pages>
  <Words>171</Words>
  <Characters>979</Characters>
  <Application>Microsoft Office Outlook</Application>
  <DocSecurity>0</DocSecurity>
  <Lines>0</Lines>
  <Paragraphs>0</Paragraphs>
  <ScaleCrop>false</ScaleCrop>
  <Company>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Consider that you have been asked as a Master Instructor to set up a weekend (2 days) casting class for 15 people</dc:title>
  <dc:subject/>
  <dc:creator>Jim Bass</dc:creator>
  <cp:keywords/>
  <dc:description/>
  <cp:lastModifiedBy>Preferred Customer</cp:lastModifiedBy>
  <cp:revision>2</cp:revision>
  <dcterms:created xsi:type="dcterms:W3CDTF">2009-11-12T16:19:00Z</dcterms:created>
  <dcterms:modified xsi:type="dcterms:W3CDTF">2009-11-12T16:19:00Z</dcterms:modified>
</cp:coreProperties>
</file>